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688" w:type="dxa"/>
        <w:tblBorders>
          <w:top w:val="thinThickThinMediumGap" w:sz="18" w:space="0" w:color="auto"/>
          <w:left w:val="thinThickThinMediumGap" w:sz="18" w:space="0" w:color="auto"/>
          <w:bottom w:val="thinThickThinMediumGap" w:sz="18" w:space="0" w:color="auto"/>
          <w:right w:val="thinThickThinMediumGap" w:sz="18" w:space="0" w:color="auto"/>
          <w:insideH w:val="thinThickThinMediumGap" w:sz="18" w:space="0" w:color="auto"/>
          <w:insideV w:val="thinThickThinMediumGap" w:sz="18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4688"/>
      </w:tblGrid>
      <w:tr w:rsidR="0024782A" w:rsidTr="003F288C">
        <w:trPr>
          <w:cantSplit/>
          <w:trHeight w:hRule="exact" w:val="4752"/>
        </w:trPr>
        <w:tc>
          <w:tcPr>
            <w:tcW w:w="14688" w:type="dxa"/>
            <w:vAlign w:val="center"/>
          </w:tcPr>
          <w:p w:rsidR="0024782A" w:rsidRDefault="00607DE3">
            <w:pPr>
              <w:pStyle w:val="Heading1"/>
              <w:jc w:val="left"/>
              <w:rPr>
                <w:sz w:val="36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182880</wp:posOffset>
                      </wp:positionV>
                      <wp:extent cx="2606040" cy="1116965"/>
                      <wp:effectExtent l="3810" t="0" r="0" b="1270"/>
                      <wp:wrapNone/>
                      <wp:docPr id="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6040" cy="1116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782A" w:rsidRDefault="00607DE3" w:rsidP="00572629">
                                  <w:pPr>
                                    <w:pStyle w:val="Heading1"/>
                                    <w:ind w:left="90" w:right="-326"/>
                                    <w:jc w:val="lef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sz w:val="36"/>
                                    </w:rPr>
                                    <w:drawing>
                                      <wp:inline distT="0" distB="0" distL="0" distR="0">
                                        <wp:extent cx="1828800" cy="754790"/>
                                        <wp:effectExtent l="0" t="0" r="0" b="7620"/>
                                        <wp:docPr id="46" name="Picture 46" descr="S:\ESCShared\Communications\Brand Materials\EPS Finished Logos\Primary Logo Color\EPS-Primary-Logo-CMY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S:\ESCShared\Communications\Brand Materials\EPS Finished Logos\Primary Logo Color\EPS-Primary-Logo-CMY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0" cy="754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27.05pt;margin-top:14.4pt;width:205.2pt;height:87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" filled="f" stroked="f">
                      <v:textbox>
                        <w:txbxContent>
                          <w:p w:rsidR="0024782A" w:rsidRDefault="00607DE3" w:rsidP="00572629">
                            <w:pPr>
                              <w:pStyle w:val="Heading1"/>
                              <w:ind w:left="90" w:right="-326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>
                                  <wp:extent cx="1828800" cy="754790"/>
                                  <wp:effectExtent l="0" t="0" r="0" b="7620"/>
                                  <wp:docPr id="46" name="Picture 46" descr="S:\ESCShared\Communications\Brand Materials\EPS Finished Logos\Primary Logo Color\EPS-Primary-Logo-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S:\ESCShared\Communications\Brand Materials\EPS Finished Logos\Primary Logo Color\EPS-Primary-Logo-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75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782A" w:rsidRDefault="0024782A">
            <w:pPr>
              <w:pStyle w:val="Heading1"/>
            </w:pPr>
          </w:p>
          <w:p w:rsidR="0024782A" w:rsidRDefault="00A3588A">
            <w:pPr>
              <w:ind w:left="144" w:right="144"/>
              <w:jc w:val="center"/>
              <w:rPr>
                <w:b/>
                <w:bCs/>
                <w:sz w:val="144"/>
              </w:rPr>
            </w:pPr>
            <w:r>
              <w:rPr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30480</wp:posOffset>
                      </wp:positionV>
                      <wp:extent cx="9274175" cy="1419225"/>
                      <wp:effectExtent l="0" t="0" r="0" b="952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4175" cy="141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B96E78" w:rsidRPr="00A3588A" w:rsidRDefault="00A3588A" w:rsidP="00A3588A">
                                  <w:pPr>
                                    <w:pStyle w:val="Heading1"/>
                                    <w:rPr>
                                      <w:rFonts w:ascii="Georgia" w:hAnsi="Georgia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120"/>
                                      <w:szCs w:val="120"/>
                                    </w:rPr>
                                    <w:t xml:space="preserve">Enter name </w:t>
                                  </w:r>
                                  <w:r>
                                    <w:rPr>
                                      <w:rFonts w:ascii="Georgia" w:hAnsi="Georgia"/>
                                      <w:sz w:val="120"/>
                                      <w:szCs w:val="120"/>
                                    </w:rPr>
                                    <w:t>here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-.15pt;margin-top:2.4pt;width:730.25pt;height:11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" filled="f" stroked="f">
                      <v:textbox>
                        <w:txbxContent>
                          <w:p w:rsidR="00B96E78" w:rsidRPr="00A3588A" w:rsidRDefault="00A3588A" w:rsidP="00A3588A">
                            <w:pPr>
                              <w:pStyle w:val="Heading1"/>
                              <w:rPr>
                                <w:rFonts w:ascii="Georgia" w:hAnsi="Georgia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Georgia" w:hAnsi="Georgia"/>
                                <w:sz w:val="120"/>
                                <w:szCs w:val="120"/>
                              </w:rPr>
                              <w:t xml:space="preserve">Enter name </w:t>
                            </w:r>
                            <w:r>
                              <w:rPr>
                                <w:rFonts w:ascii="Georgia" w:hAnsi="Georgia"/>
                                <w:sz w:val="120"/>
                                <w:szCs w:val="120"/>
                              </w:rPr>
                              <w:t>here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07DE3" w:rsidRDefault="00607DE3">
      <w:pPr>
        <w:rPr>
          <w:vanish/>
        </w:rPr>
      </w:pPr>
    </w:p>
    <w:sectPr w:rsidR="00607DE3">
      <w:type w:val="continuous"/>
      <w:pgSz w:w="15840" w:h="12240" w:orient="landscape"/>
      <w:pgMar w:top="6696" w:right="576" w:bottom="0" w:left="576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attachedTemplate r:id="rId1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DE3"/>
    <w:rsid w:val="0024782A"/>
    <w:rsid w:val="003755BB"/>
    <w:rsid w:val="003F288C"/>
    <w:rsid w:val="004A34CB"/>
    <w:rsid w:val="00572629"/>
    <w:rsid w:val="00607DE3"/>
    <w:rsid w:val="009A028B"/>
    <w:rsid w:val="00A3588A"/>
    <w:rsid w:val="00B2744F"/>
    <w:rsid w:val="00B96E78"/>
    <w:rsid w:val="00E0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D906AB"/>
  <w15:chartTrackingRefBased/>
  <w15:docId w15:val="{352EE8C2-AD56-40C7-A078-02D52C1E2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144" w:right="144"/>
      <w:jc w:val="center"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D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7746\Downloads\87517with-logo-spac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87517with-logo-space.dot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Insertpicture or logo here</vt:lpstr>
    </vt:vector>
  </TitlesOfParts>
  <Company>C-Line Products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Insertpicture or logo here</dc:title>
  <dc:subject/>
  <dc:creator>Carbajal, Linda A.</dc:creator>
  <cp:keywords/>
  <dc:description/>
  <cp:lastModifiedBy>Carbajal, Linda A.</cp:lastModifiedBy>
  <cp:revision>2</cp:revision>
  <cp:lastPrinted>2019-03-11T22:14:00Z</cp:lastPrinted>
  <dcterms:created xsi:type="dcterms:W3CDTF">2019-03-11T22:16:00Z</dcterms:created>
  <dcterms:modified xsi:type="dcterms:W3CDTF">2019-03-11T22:16:00Z</dcterms:modified>
</cp:coreProperties>
</file>